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F57" w:rsidRPr="001C52FD" w:rsidRDefault="00A37F57" w:rsidP="001C52FD">
      <w:pPr>
        <w:spacing w:line="240" w:lineRule="auto"/>
        <w:jc w:val="center"/>
        <w:rPr>
          <w:sz w:val="40"/>
          <w:szCs w:val="40"/>
        </w:rPr>
      </w:pPr>
      <w:r w:rsidRPr="008234F8">
        <w:rPr>
          <w:sz w:val="40"/>
          <w:szCs w:val="40"/>
        </w:rPr>
        <w:t>АГАТ 1К</w:t>
      </w:r>
      <w:r>
        <w:rPr>
          <w:sz w:val="40"/>
          <w:szCs w:val="40"/>
        </w:rPr>
        <w:t xml:space="preserve"> инструкция кассира</w:t>
      </w:r>
      <w:bookmarkStart w:id="0" w:name="_GoBack"/>
      <w:bookmarkEnd w:id="0"/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Как сделать утренний X отчет</w:t>
      </w:r>
    </w:p>
    <w:p w:rsidR="00A37F57" w:rsidRDefault="00A37F57" w:rsidP="001C52FD">
      <w:pPr>
        <w:pStyle w:val="ListParagraph"/>
        <w:numPr>
          <w:ilvl w:val="0"/>
          <w:numId w:val="9"/>
        </w:numPr>
        <w:spacing w:line="240" w:lineRule="auto"/>
      </w:pPr>
      <w:r>
        <w:t>нажмите последовательно клавиши ОТЧЕТЫ → ИТОГ → ОПЦИЯ → ИТОГ</w:t>
      </w:r>
    </w:p>
    <w:p w:rsidR="00A37F57" w:rsidRDefault="00A37F57" w:rsidP="001C52FD">
      <w:pPr>
        <w:spacing w:line="240" w:lineRule="auto"/>
      </w:pPr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 w:rsidRPr="001C52FD">
        <w:rPr>
          <w:b/>
          <w:bCs/>
          <w:sz w:val="28"/>
          <w:szCs w:val="28"/>
        </w:rPr>
        <w:t>Как сделать вечерний Z отчет</w:t>
      </w:r>
    </w:p>
    <w:p w:rsidR="00A37F57" w:rsidRDefault="00A37F57" w:rsidP="001C52FD">
      <w:pPr>
        <w:pStyle w:val="ListParagraph"/>
        <w:numPr>
          <w:ilvl w:val="0"/>
          <w:numId w:val="8"/>
        </w:numPr>
        <w:spacing w:line="240" w:lineRule="auto"/>
      </w:pPr>
      <w:r>
        <w:t>нажмите последовательно клавиши ОТЧЕТЫ → ИТОГ → Х</w:t>
      </w:r>
    </w:p>
    <w:p w:rsidR="00A37F57" w:rsidRDefault="00A37F57" w:rsidP="001C52FD">
      <w:pPr>
        <w:spacing w:line="240" w:lineRule="auto"/>
      </w:pPr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 w:rsidRPr="001C52FD">
        <w:rPr>
          <w:b/>
          <w:bCs/>
          <w:sz w:val="28"/>
          <w:szCs w:val="28"/>
        </w:rPr>
        <w:t>Как пробить чек</w:t>
      </w:r>
    </w:p>
    <w:p w:rsidR="00A37F57" w:rsidRPr="001C52FD" w:rsidRDefault="00A37F57" w:rsidP="001C52FD">
      <w:pPr>
        <w:spacing w:line="240" w:lineRule="auto"/>
        <w:rPr>
          <w:i/>
          <w:iCs/>
          <w:sz w:val="28"/>
          <w:szCs w:val="28"/>
        </w:rPr>
      </w:pPr>
      <w:r w:rsidRPr="001C52FD">
        <w:rPr>
          <w:i/>
          <w:iCs/>
          <w:sz w:val="28"/>
          <w:szCs w:val="28"/>
        </w:rPr>
        <w:t>Перед пробитием чека нужно войти в кассовый режим:</w:t>
      </w:r>
    </w:p>
    <w:p w:rsidR="00A37F57" w:rsidRDefault="00A37F57" w:rsidP="001C52FD">
      <w:pPr>
        <w:pStyle w:val="ListParagraph"/>
        <w:numPr>
          <w:ilvl w:val="0"/>
          <w:numId w:val="7"/>
        </w:numPr>
        <w:spacing w:line="240" w:lineRule="auto"/>
      </w:pPr>
      <w:r>
        <w:t>нажмите последовательно клавиши: РЕГИСТР → ИТОГ</w:t>
      </w:r>
    </w:p>
    <w:p w:rsidR="00A37F57" w:rsidRDefault="00A37F57" w:rsidP="001C52FD">
      <w:pPr>
        <w:spacing w:line="240" w:lineRule="auto"/>
      </w:pPr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Как пробить чек</w:t>
      </w:r>
    </w:p>
    <w:p w:rsidR="00A37F57" w:rsidRDefault="00A37F57" w:rsidP="001C52FD">
      <w:pPr>
        <w:pStyle w:val="ListParagraph"/>
        <w:numPr>
          <w:ilvl w:val="0"/>
          <w:numId w:val="7"/>
        </w:numPr>
        <w:spacing w:line="240" w:lineRule="auto"/>
      </w:pPr>
      <w:r>
        <w:t>наберите сумму</w:t>
      </w:r>
    </w:p>
    <w:p w:rsidR="00A37F57" w:rsidRDefault="00A37F57" w:rsidP="001C52FD">
      <w:pPr>
        <w:pStyle w:val="ListParagraph"/>
        <w:numPr>
          <w:ilvl w:val="0"/>
          <w:numId w:val="7"/>
        </w:numPr>
        <w:spacing w:line="240" w:lineRule="auto"/>
      </w:pPr>
      <w:r>
        <w:t>нажмите : ОТДЕЛ → ИТОГ</w:t>
      </w:r>
    </w:p>
    <w:p w:rsidR="00A37F57" w:rsidRDefault="00A37F57" w:rsidP="001C52FD">
      <w:pPr>
        <w:spacing w:line="240" w:lineRule="auto"/>
      </w:pPr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Безналичный расчет</w:t>
      </w:r>
    </w:p>
    <w:p w:rsidR="00A37F57" w:rsidRDefault="00A37F57" w:rsidP="001C52FD">
      <w:pPr>
        <w:pStyle w:val="ListParagraph"/>
        <w:numPr>
          <w:ilvl w:val="0"/>
          <w:numId w:val="10"/>
        </w:numPr>
        <w:spacing w:line="240" w:lineRule="auto"/>
      </w:pPr>
      <w:r>
        <w:t>Сумма чека → ОТДЕЛ → П.ИТОГ → П.ИТОГ → ОПЦИЯ → ОПЦИЯ → ОПЦИЯ → ИТОГ</w:t>
      </w:r>
    </w:p>
    <w:p w:rsidR="00A37F57" w:rsidRDefault="00A37F57" w:rsidP="001C52FD">
      <w:pPr>
        <w:spacing w:line="240" w:lineRule="auto"/>
      </w:pPr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 w:rsidRPr="001C52FD">
        <w:rPr>
          <w:b/>
          <w:bCs/>
          <w:sz w:val="28"/>
          <w:szCs w:val="28"/>
        </w:rPr>
        <w:t>Возврат</w:t>
      </w:r>
    </w:p>
    <w:p w:rsidR="00A37F57" w:rsidRDefault="00A37F57" w:rsidP="001C52FD">
      <w:pPr>
        <w:pStyle w:val="ListParagraph"/>
        <w:numPr>
          <w:ilvl w:val="0"/>
          <w:numId w:val="10"/>
        </w:numPr>
        <w:spacing w:line="240" w:lineRule="auto"/>
      </w:pPr>
      <w:r>
        <w:t>РЕГИСТР → ОПЦИЯ → ИТОГ → сумма возврата → ИТОГ</w:t>
      </w:r>
    </w:p>
    <w:p w:rsidR="00A37F57" w:rsidRDefault="00A37F57" w:rsidP="001C52FD">
      <w:pPr>
        <w:spacing w:line="240" w:lineRule="auto"/>
      </w:pPr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Внесение денег в кассу</w:t>
      </w:r>
    </w:p>
    <w:p w:rsidR="00A37F57" w:rsidRDefault="00A37F57" w:rsidP="001C52FD">
      <w:pPr>
        <w:pStyle w:val="ListParagraph"/>
        <w:numPr>
          <w:ilvl w:val="0"/>
          <w:numId w:val="10"/>
        </w:numPr>
        <w:spacing w:line="240" w:lineRule="auto"/>
      </w:pPr>
      <w:r>
        <w:t>РЕГИСТР → ОПЦИЯ → ОПЦИЯ → ОПЦИЯ → ИТОГ → сумма внесения → ИТОГ</w:t>
      </w:r>
    </w:p>
    <w:p w:rsidR="00A37F57" w:rsidRDefault="00A37F57" w:rsidP="001C52FD">
      <w:pPr>
        <w:spacing w:line="240" w:lineRule="auto"/>
      </w:pPr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Выплата из кассы</w:t>
      </w:r>
    </w:p>
    <w:p w:rsidR="00A37F57" w:rsidRDefault="00A37F57" w:rsidP="001C52FD">
      <w:pPr>
        <w:pStyle w:val="ListParagraph"/>
        <w:numPr>
          <w:ilvl w:val="0"/>
          <w:numId w:val="10"/>
        </w:numPr>
        <w:spacing w:line="240" w:lineRule="auto"/>
      </w:pPr>
      <w:r>
        <w:t>РЕГИСТР → ОПЦИЯ → ОПЦИЯ → ИТОГ → сумма выплаты из кассы → ИТОГ</w:t>
      </w:r>
    </w:p>
    <w:p w:rsidR="00A37F57" w:rsidRDefault="00A37F57" w:rsidP="001C52FD">
      <w:pPr>
        <w:spacing w:line="240" w:lineRule="auto"/>
      </w:pPr>
    </w:p>
    <w:p w:rsidR="00A37F57" w:rsidRPr="001C52FD" w:rsidRDefault="00A37F57" w:rsidP="001C52FD">
      <w:pPr>
        <w:spacing w:line="240" w:lineRule="auto"/>
        <w:rPr>
          <w:b/>
          <w:bCs/>
          <w:sz w:val="28"/>
          <w:szCs w:val="28"/>
        </w:rPr>
      </w:pPr>
      <w:r w:rsidRPr="001C52FD">
        <w:rPr>
          <w:b/>
          <w:bCs/>
          <w:sz w:val="28"/>
          <w:szCs w:val="28"/>
        </w:rPr>
        <w:t>Введение процен</w:t>
      </w:r>
      <w:r>
        <w:rPr>
          <w:b/>
          <w:bCs/>
          <w:sz w:val="28"/>
          <w:szCs w:val="28"/>
        </w:rPr>
        <w:t>тной скидки или надбавки на чек</w:t>
      </w:r>
    </w:p>
    <w:p w:rsidR="00A37F57" w:rsidRPr="001C52FD" w:rsidRDefault="00A37F57" w:rsidP="001C52FD">
      <w:pPr>
        <w:pStyle w:val="ListParagraph"/>
        <w:numPr>
          <w:ilvl w:val="0"/>
          <w:numId w:val="10"/>
        </w:numPr>
        <w:spacing w:line="240" w:lineRule="auto"/>
        <w:rPr>
          <w:sz w:val="20"/>
          <w:szCs w:val="20"/>
        </w:rPr>
      </w:pPr>
      <w:r>
        <w:t>Сумма чека → ОТДЕЛ → П.ИТОГ → ОПЦИЯ → процент скидки → ИТОГ → ИТОГ</w:t>
      </w:r>
    </w:p>
    <w:sectPr w:rsidR="00A37F57" w:rsidRPr="001C52FD" w:rsidSect="003C1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A1670"/>
    <w:multiLevelType w:val="hybridMultilevel"/>
    <w:tmpl w:val="E9621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07F0E9F"/>
    <w:multiLevelType w:val="hybridMultilevel"/>
    <w:tmpl w:val="E7309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DB14AC0"/>
    <w:multiLevelType w:val="hybridMultilevel"/>
    <w:tmpl w:val="45648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AAD7130"/>
    <w:multiLevelType w:val="hybridMultilevel"/>
    <w:tmpl w:val="1D965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3583E0E"/>
    <w:multiLevelType w:val="hybridMultilevel"/>
    <w:tmpl w:val="B43E4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9643EC1"/>
    <w:multiLevelType w:val="hybridMultilevel"/>
    <w:tmpl w:val="8312E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C8C678C"/>
    <w:multiLevelType w:val="hybridMultilevel"/>
    <w:tmpl w:val="62E6A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0AD541A"/>
    <w:multiLevelType w:val="hybridMultilevel"/>
    <w:tmpl w:val="6988F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E6C05D8"/>
    <w:multiLevelType w:val="hybridMultilevel"/>
    <w:tmpl w:val="BD70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2B00D01"/>
    <w:multiLevelType w:val="hybridMultilevel"/>
    <w:tmpl w:val="1E12F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34F8"/>
    <w:rsid w:val="00030C70"/>
    <w:rsid w:val="001C52FD"/>
    <w:rsid w:val="00220DAA"/>
    <w:rsid w:val="003C1325"/>
    <w:rsid w:val="005A10AC"/>
    <w:rsid w:val="008234F8"/>
    <w:rsid w:val="008D3317"/>
    <w:rsid w:val="0094684A"/>
    <w:rsid w:val="00947A34"/>
    <w:rsid w:val="00990949"/>
    <w:rsid w:val="00A37F57"/>
    <w:rsid w:val="00AC0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2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234F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118</Words>
  <Characters>677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АГАТ 1К инструкция кассира</dc:title>
  <dc:subject/>
  <dc:creator>zober</dc:creator>
  <cp:keywords/>
  <dc:description/>
  <cp:lastModifiedBy>Гл. редактор Ярмарки</cp:lastModifiedBy>
  <cp:revision>3</cp:revision>
  <cp:lastPrinted>2014-12-22T10:59:00Z</cp:lastPrinted>
  <dcterms:created xsi:type="dcterms:W3CDTF">2014-11-12T05:54:00Z</dcterms:created>
  <dcterms:modified xsi:type="dcterms:W3CDTF">2014-12-22T10:59:00Z</dcterms:modified>
</cp:coreProperties>
</file>