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532" w:rsidRPr="005F7556" w:rsidRDefault="00353532" w:rsidP="002705B3">
      <w:pPr>
        <w:spacing w:line="240" w:lineRule="auto"/>
        <w:jc w:val="center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ЭЛВЕС-МИКРО-К, краткая инстркуция кассира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Утро: начало работы - открытие смены</w:t>
      </w:r>
    </w:p>
    <w:p w:rsidR="00353532" w:rsidRPr="005F7556" w:rsidRDefault="00353532" w:rsidP="002705B3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Включите кассовый аппарат на индикаторе "ВЫБОР" и нажмите последовательно клавиши:</w:t>
      </w:r>
    </w:p>
    <w:p w:rsidR="00353532" w:rsidRPr="005F7556" w:rsidRDefault="00353532" w:rsidP="002705B3">
      <w:pPr>
        <w:pStyle w:val="ListParagraph"/>
        <w:numPr>
          <w:ilvl w:val="0"/>
          <w:numId w:val="1"/>
        </w:num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1 →  1 →  ОПЛ →  ОПЛ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Пробитие чека (регистрация продажи)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 xml:space="preserve">Пробитие чека происходит в кассовом режиме, как войти в кассовый режим смотрите выше. </w:t>
      </w:r>
    </w:p>
    <w:p w:rsidR="00353532" w:rsidRPr="005F7556" w:rsidRDefault="00353532" w:rsidP="002705B3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Цена товара  →  ВВ →  1 →  ОПЛ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Утренний X - отчет</w:t>
      </w:r>
    </w:p>
    <w:p w:rsidR="00353532" w:rsidRPr="005F7556" w:rsidRDefault="00353532" w:rsidP="002705B3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 xml:space="preserve">РЕ →  РЕ →  РЕ →  2 →  3 →  0 → ОПЛ → 1 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Вечерний Z - отчет. Закрытие смены.</w:t>
      </w:r>
    </w:p>
    <w:p w:rsidR="00353532" w:rsidRPr="005F7556" w:rsidRDefault="00353532" w:rsidP="002705B3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 xml:space="preserve">РЕ →  РЕ →  РЕ →  3 →  3 →  0 → </w:t>
      </w:r>
      <w:r>
        <w:rPr>
          <w:sz w:val="20"/>
          <w:szCs w:val="20"/>
        </w:rPr>
        <w:t>ОПЛ</w:t>
      </w:r>
      <w:r w:rsidRPr="005F7556">
        <w:rPr>
          <w:sz w:val="20"/>
          <w:szCs w:val="20"/>
        </w:rPr>
        <w:t>→</w:t>
      </w:r>
      <w:r>
        <w:rPr>
          <w:sz w:val="20"/>
          <w:szCs w:val="20"/>
        </w:rPr>
        <w:t>2</w:t>
      </w:r>
      <w:r w:rsidRPr="005F7556">
        <w:rPr>
          <w:sz w:val="20"/>
          <w:szCs w:val="20"/>
        </w:rPr>
        <w:t xml:space="preserve"> 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Возврат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 xml:space="preserve">РЕ →  РЕ →  1 →  3 →  0 →  ОПЛ →  ВЗ  →   сумма возврата  →   ВВ  →   ОПЛ 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Сторно (возврат суммы до завершения пробития чека, аннуляция всего чека)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 xml:space="preserve">нажав клавишу:  РЕ 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Если Вы нажали «ВВ», но еще не закрыли чек клавишей «ОПЛ», можно сторнировать сумму в чеке, нажав «РЕ».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Повтор последней продажи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Сразу после завершения предыдущего чека нажмите клавишу: ПС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Нулевой чек</w:t>
      </w:r>
    </w:p>
    <w:p w:rsidR="00353532" w:rsidRPr="005F7556" w:rsidRDefault="00353532" w:rsidP="002705B3">
      <w:pPr>
        <w:spacing w:line="240" w:lineRule="auto"/>
        <w:rPr>
          <w:i/>
          <w:iCs/>
          <w:sz w:val="20"/>
          <w:szCs w:val="20"/>
        </w:rPr>
      </w:pPr>
      <w:r w:rsidRPr="005F7556">
        <w:rPr>
          <w:i/>
          <w:iCs/>
          <w:sz w:val="20"/>
          <w:szCs w:val="20"/>
        </w:rPr>
        <w:t xml:space="preserve">Чек без сумм для просмотра времени и даты. 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Пробитие чека происходит в кассовом режиме, как войти в кассовый режим смотрите выше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Нажмите клавиши: С  →  ПС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Внесение денег в кассу (разменный фонд)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 xml:space="preserve">сумма внесения   →   </w:t>
      </w:r>
      <w:r w:rsidRPr="005F7556">
        <w:rPr>
          <w:b/>
          <w:bCs/>
          <w:sz w:val="20"/>
          <w:szCs w:val="20"/>
        </w:rPr>
        <w:t>&lt;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Выплата денег из кассы (инкассация части наличности)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sz w:val="20"/>
          <w:szCs w:val="20"/>
        </w:rPr>
        <w:t xml:space="preserve">сумма выплаты  →   </w:t>
      </w:r>
      <w:r w:rsidRPr="005F7556">
        <w:rPr>
          <w:b/>
          <w:bCs/>
          <w:sz w:val="20"/>
          <w:szCs w:val="20"/>
        </w:rPr>
        <w:t>&gt;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Программирование даты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РЕ &gt; 330 &gt; ввести дату &gt; ОПЛ &gt; 00 (одной клавишей)</w:t>
      </w:r>
    </w:p>
    <w:p w:rsidR="00353532" w:rsidRPr="005F7556" w:rsidRDefault="00353532" w:rsidP="002705B3">
      <w:pPr>
        <w:spacing w:line="240" w:lineRule="auto"/>
        <w:rPr>
          <w:b/>
          <w:bCs/>
          <w:sz w:val="20"/>
          <w:szCs w:val="20"/>
        </w:rPr>
      </w:pPr>
      <w:r w:rsidRPr="005F7556">
        <w:rPr>
          <w:b/>
          <w:bCs/>
          <w:sz w:val="20"/>
          <w:szCs w:val="20"/>
        </w:rPr>
        <w:t>Программирование времени</w:t>
      </w:r>
    </w:p>
    <w:p w:rsidR="00353532" w:rsidRPr="005F7556" w:rsidRDefault="00353532" w:rsidP="002705B3">
      <w:pPr>
        <w:spacing w:line="240" w:lineRule="auto"/>
        <w:rPr>
          <w:sz w:val="20"/>
          <w:szCs w:val="20"/>
        </w:rPr>
      </w:pPr>
      <w:r w:rsidRPr="005F7556">
        <w:rPr>
          <w:sz w:val="20"/>
          <w:szCs w:val="20"/>
        </w:rPr>
        <w:t>РЕ &gt; Х &gt; ОПЛ &gt; ввести время &gt; ОПЛ</w:t>
      </w:r>
    </w:p>
    <w:sectPr w:rsidR="00353532" w:rsidRPr="005F7556" w:rsidSect="002705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80081"/>
    <w:multiLevelType w:val="hybridMultilevel"/>
    <w:tmpl w:val="F13C3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EDA3CDF"/>
    <w:multiLevelType w:val="hybridMultilevel"/>
    <w:tmpl w:val="D60C01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40003C"/>
    <w:multiLevelType w:val="hybridMultilevel"/>
    <w:tmpl w:val="30C41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3A9E"/>
    <w:rsid w:val="000B76B0"/>
    <w:rsid w:val="00130785"/>
    <w:rsid w:val="00265E6E"/>
    <w:rsid w:val="002705B3"/>
    <w:rsid w:val="002C3FCB"/>
    <w:rsid w:val="002D5F80"/>
    <w:rsid w:val="00353532"/>
    <w:rsid w:val="005348CC"/>
    <w:rsid w:val="005F7556"/>
    <w:rsid w:val="00773558"/>
    <w:rsid w:val="008E117C"/>
    <w:rsid w:val="00B61E4D"/>
    <w:rsid w:val="00F8424A"/>
    <w:rsid w:val="00FA3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E4D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A3A9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190</Words>
  <Characters>1083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ЭЛВЕС-МИКРО-К, краткая инстркуция кассира</dc:title>
  <dc:subject/>
  <dc:creator>zober</dc:creator>
  <cp:keywords/>
  <dc:description/>
  <cp:lastModifiedBy>Гл. редактор Ярмарки</cp:lastModifiedBy>
  <cp:revision>3</cp:revision>
  <cp:lastPrinted>2014-12-18T12:14:00Z</cp:lastPrinted>
  <dcterms:created xsi:type="dcterms:W3CDTF">2014-11-12T05:41:00Z</dcterms:created>
  <dcterms:modified xsi:type="dcterms:W3CDTF">2014-12-18T12:14:00Z</dcterms:modified>
</cp:coreProperties>
</file>